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C7E" w:rsidRDefault="00445C7E">
      <w:r w:rsidRPr="008B3F16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style="width:517.5pt;height:749.25pt;visibility:visible">
            <v:imagedata r:id="rId4" o:title=""/>
          </v:shape>
        </w:pict>
      </w:r>
    </w:p>
    <w:p w:rsidR="00445C7E" w:rsidRDefault="00445C7E"/>
    <w:p w:rsidR="00445C7E" w:rsidRDefault="00445C7E"/>
    <w:p w:rsidR="00445C7E" w:rsidRDefault="00445C7E">
      <w:r>
        <w:rPr>
          <w:noProof/>
          <w:lang w:val="en-US"/>
        </w:rPr>
        <w:pict>
          <v:shape id="_x0000_s1026" type="#_x0000_t75" style="position:absolute;margin-left:-36pt;margin-top:-18pt;width:570.15pt;height:806.35pt;z-index:251658240;mso-wrap-edited:f">
            <v:imagedata r:id="rId5" o:title=""/>
            <w10:wrap type="tight"/>
          </v:shape>
        </w:pict>
      </w:r>
    </w:p>
    <w:sectPr w:rsidR="00445C7E" w:rsidSect="00555800">
      <w:pgSz w:w="11900" w:h="16840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283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55800"/>
    <w:rsid w:val="0012118B"/>
    <w:rsid w:val="00154E7C"/>
    <w:rsid w:val="00445C7E"/>
    <w:rsid w:val="00555800"/>
    <w:rsid w:val="00582108"/>
    <w:rsid w:val="008B3F16"/>
    <w:rsid w:val="00F14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Cambria"/>
      <w:sz w:val="24"/>
      <w:szCs w:val="24"/>
      <w:lang w:val="it-IT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0</Words>
  <Characters>5</Characters>
  <Application>Microsoft Office Outlook</Application>
  <DocSecurity>0</DocSecurity>
  <Lines>0</Lines>
  <Paragraphs>0</Paragraphs>
  <ScaleCrop>false</ScaleCrop>
  <Company>Architet.com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zamzar.com</dc:creator>
  <cp:keywords/>
  <dc:description/>
  <cp:lastModifiedBy>zamzar.com</cp:lastModifiedBy>
  <cp:revision>2</cp:revision>
  <dcterms:created xsi:type="dcterms:W3CDTF">2011-07-18T11:52:00Z</dcterms:created>
  <dcterms:modified xsi:type="dcterms:W3CDTF">2011-07-18T11:52:00Z</dcterms:modified>
</cp:coreProperties>
</file>